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DA9" w:rsidRPr="00133DFB" w:rsidRDefault="00F07DA9" w:rsidP="001912BE">
      <w:pPr>
        <w:jc w:val="center"/>
        <w:rPr>
          <w:rFonts w:ascii="Times New Roman" w:hAnsi="Times New Roman"/>
          <w:b/>
          <w:sz w:val="24"/>
          <w:szCs w:val="24"/>
        </w:rPr>
      </w:pPr>
      <w:r w:rsidRPr="00133DFB">
        <w:rPr>
          <w:rFonts w:ascii="Times New Roman" w:hAnsi="Times New Roman"/>
          <w:b/>
          <w:sz w:val="24"/>
          <w:szCs w:val="24"/>
        </w:rPr>
        <w:t>В преддверии  празднования 75-летия Победы в Великой Отечественной войне все организации Подгорненского сельского поселения приняли участие в украшении своих организаций ( размещение баннеров, флагов) :</w:t>
      </w:r>
    </w:p>
    <w:p w:rsidR="00F07DA9" w:rsidRPr="00020FF6" w:rsidRDefault="00F07DA9" w:rsidP="00020FF6"/>
    <w:p w:rsidR="00F07DA9" w:rsidRDefault="00F07DA9" w:rsidP="00020FF6"/>
    <w:p w:rsidR="00F07DA9" w:rsidRDefault="00F07DA9" w:rsidP="001912BE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73pt;height:216.75pt;visibility:visible">
            <v:imagedata r:id="rId4" o:title=""/>
          </v:shape>
        </w:pict>
      </w:r>
    </w:p>
    <w:p w:rsidR="00F07DA9" w:rsidRDefault="00F07DA9" w:rsidP="001912BE">
      <w:pPr>
        <w:jc w:val="right"/>
      </w:pPr>
    </w:p>
    <w:p w:rsidR="00F07DA9" w:rsidRDefault="00F07DA9" w:rsidP="001912BE">
      <w:pPr>
        <w:jc w:val="right"/>
      </w:pPr>
    </w:p>
    <w:p w:rsidR="00F07DA9" w:rsidRDefault="00F07DA9" w:rsidP="001912BE">
      <w:pPr>
        <w:jc w:val="right"/>
      </w:pPr>
      <w:r>
        <w:rPr>
          <w:noProof/>
          <w:lang w:eastAsia="ru-RU"/>
        </w:rPr>
        <w:pict>
          <v:shape id="Рисунок 2" o:spid="_x0000_i1026" type="#_x0000_t75" style="width:257.25pt;height:202.5pt;visibility:visible">
            <v:imagedata r:id="rId5" o:title=""/>
          </v:shape>
        </w:pict>
      </w:r>
    </w:p>
    <w:p w:rsidR="00F07DA9" w:rsidRDefault="00F07DA9" w:rsidP="001912BE">
      <w:pPr>
        <w:rPr>
          <w:noProof/>
          <w:lang w:eastAsia="ru-RU"/>
        </w:rPr>
      </w:pPr>
    </w:p>
    <w:p w:rsidR="00F07DA9" w:rsidRDefault="00F07DA9" w:rsidP="001912BE">
      <w:pPr>
        <w:rPr>
          <w:noProof/>
          <w:lang w:eastAsia="ru-RU"/>
        </w:rPr>
      </w:pPr>
    </w:p>
    <w:p w:rsidR="00F07DA9" w:rsidRDefault="00F07DA9" w:rsidP="001912BE">
      <w:pPr>
        <w:rPr>
          <w:noProof/>
          <w:lang w:eastAsia="ru-RU"/>
        </w:rPr>
      </w:pPr>
    </w:p>
    <w:p w:rsidR="00F07DA9" w:rsidRDefault="00F07DA9" w:rsidP="001912BE"/>
    <w:p w:rsidR="00F07DA9" w:rsidRDefault="00F07DA9" w:rsidP="001912BE">
      <w:pPr>
        <w:jc w:val="right"/>
      </w:pPr>
    </w:p>
    <w:p w:rsidR="00F07DA9" w:rsidRDefault="00F07DA9" w:rsidP="00161FB6">
      <w:pPr>
        <w:tabs>
          <w:tab w:val="left" w:pos="720"/>
        </w:tabs>
        <w:jc w:val="center"/>
      </w:pPr>
      <w:r w:rsidRPr="00161FB6">
        <w:rPr>
          <w:rFonts w:ascii="Times New Roman" w:hAnsi="Times New Roman"/>
          <w:b/>
          <w:sz w:val="24"/>
          <w:szCs w:val="24"/>
        </w:rPr>
        <w:t>На территории Подгорненского сельского поселения размещены праздничные баннеры</w:t>
      </w:r>
      <w:r>
        <w:t xml:space="preserve"> :</w:t>
      </w:r>
    </w:p>
    <w:p w:rsidR="00F07DA9" w:rsidRDefault="00F07DA9" w:rsidP="001912BE">
      <w:pPr>
        <w:tabs>
          <w:tab w:val="left" w:pos="720"/>
        </w:tabs>
      </w:pPr>
    </w:p>
    <w:p w:rsidR="00F07DA9" w:rsidRPr="00020FF6" w:rsidRDefault="00F07DA9" w:rsidP="002A01B6">
      <w:pPr>
        <w:tabs>
          <w:tab w:val="left" w:pos="720"/>
        </w:tabs>
      </w:pPr>
      <w:r>
        <w:rPr>
          <w:noProof/>
          <w:lang w:eastAsia="ru-RU"/>
        </w:rPr>
        <w:pict>
          <v:shape id="Рисунок 4" o:spid="_x0000_i1027" type="#_x0000_t75" style="width:444.75pt;height:228pt;visibility:visible">
            <v:imagedata r:id="rId6" o:title=""/>
          </v:shape>
        </w:pic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pict>
          <v:shape id="Рисунок 10" o:spid="_x0000_i1028" type="#_x0000_t75" style="width:410.25pt;height:345.75pt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9" o:spid="_x0000_i1029" type="#_x0000_t75" style="width:403.5pt;height:8in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8" o:spid="_x0000_i1030" type="#_x0000_t75" style="width:468pt;height:351pt;visibility:visible">
            <v:imagedata r:id="rId9" o:title=""/>
          </v:shape>
        </w:pict>
      </w:r>
      <w:r>
        <w:rPr>
          <w:noProof/>
          <w:lang w:eastAsia="ru-RU"/>
        </w:rPr>
        <w:pict>
          <v:shape id="Рисунок 7" o:spid="_x0000_i1031" type="#_x0000_t75" style="width:491.25pt;height:363pt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6" o:spid="_x0000_i1032" type="#_x0000_t75" style="width:468pt;height:620.25pt;visibility:visible">
            <v:imagedata r:id="rId11" o:title=""/>
          </v:shape>
        </w:pict>
      </w:r>
      <w:r>
        <w:rPr>
          <w:noProof/>
          <w:lang w:eastAsia="ru-RU"/>
        </w:rPr>
        <w:pict>
          <v:shape id="Рисунок 5" o:spid="_x0000_i1033" type="#_x0000_t75" style="width:496.5pt;height:662.25pt;visibility:visible">
            <v:imagedata r:id="rId12" o:title=""/>
          </v:shape>
        </w:pict>
      </w:r>
    </w:p>
    <w:sectPr w:rsidR="00F07DA9" w:rsidRPr="00020FF6" w:rsidSect="004B2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0FF6"/>
    <w:rsid w:val="00020FF6"/>
    <w:rsid w:val="0012640C"/>
    <w:rsid w:val="00133DFB"/>
    <w:rsid w:val="00161FB6"/>
    <w:rsid w:val="0018068C"/>
    <w:rsid w:val="001912BE"/>
    <w:rsid w:val="00206AB1"/>
    <w:rsid w:val="00215B3B"/>
    <w:rsid w:val="00286829"/>
    <w:rsid w:val="002A01B6"/>
    <w:rsid w:val="004B2E4D"/>
    <w:rsid w:val="004B43DD"/>
    <w:rsid w:val="005845F5"/>
    <w:rsid w:val="005940AA"/>
    <w:rsid w:val="005B2DF1"/>
    <w:rsid w:val="005C2731"/>
    <w:rsid w:val="007F23E3"/>
    <w:rsid w:val="00962531"/>
    <w:rsid w:val="009E5129"/>
    <w:rsid w:val="00A26372"/>
    <w:rsid w:val="00DF75A9"/>
    <w:rsid w:val="00EB1702"/>
    <w:rsid w:val="00F07DA9"/>
    <w:rsid w:val="00FA0395"/>
    <w:rsid w:val="00FF7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E4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6</Pages>
  <Words>46</Words>
  <Characters>263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2020-04-30T08:35:00Z</dcterms:created>
  <dcterms:modified xsi:type="dcterms:W3CDTF">2020-04-30T08:08:00Z</dcterms:modified>
</cp:coreProperties>
</file>